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E9" w:rsidRDefault="000834E9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27pt;width:90.3pt;height:80.6pt;z-index:251658240">
            <v:imagedata r:id="rId5" o:title=""/>
          </v:shape>
        </w:pict>
      </w:r>
    </w:p>
    <w:p w:rsidR="000834E9" w:rsidRDefault="000834E9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</w:p>
    <w:p w:rsidR="000834E9" w:rsidRPr="00202BDE" w:rsidRDefault="000834E9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 w:rsidRPr="00202BDE">
        <w:rPr>
          <w:rFonts w:ascii="Times New Roman" w:hAnsi="Times New Roman"/>
          <w:b/>
          <w:color w:val="800000"/>
          <w:sz w:val="28"/>
        </w:rPr>
        <w:t>ПАМЯТКА ДЛЯ РОДИТЕЛЕЙ</w:t>
      </w:r>
    </w:p>
    <w:p w:rsidR="000834E9" w:rsidRDefault="000834E9" w:rsidP="00D806DE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 w:rsidRPr="00202BDE">
        <w:rPr>
          <w:rFonts w:ascii="Times New Roman" w:hAnsi="Times New Roman"/>
          <w:b/>
          <w:color w:val="800000"/>
          <w:sz w:val="28"/>
        </w:rPr>
        <w:t xml:space="preserve">ОБУЧЕНИЕ ДЕТЕЙ </w:t>
      </w:r>
      <w:r>
        <w:rPr>
          <w:rFonts w:ascii="Times New Roman" w:hAnsi="Times New Roman"/>
          <w:b/>
          <w:color w:val="800000"/>
          <w:sz w:val="28"/>
        </w:rPr>
        <w:t>ПОВЕДЕНИЮ НА ВОДЕ В ЛЕТНИЙ ПЕРИОД</w:t>
      </w:r>
    </w:p>
    <w:p w:rsidR="000834E9" w:rsidRPr="004053B8" w:rsidRDefault="000834E9" w:rsidP="00D806DE">
      <w:pPr>
        <w:spacing w:after="0"/>
        <w:jc w:val="center"/>
        <w:rPr>
          <w:rFonts w:ascii="Trebuchet MS" w:hAnsi="Trebuchet MS"/>
          <w:color w:val="000000"/>
          <w:sz w:val="20"/>
          <w:szCs w:val="20"/>
          <w:lang w:eastAsia="ru-RU"/>
        </w:rPr>
      </w:pPr>
    </w:p>
    <w:p w:rsidR="000834E9" w:rsidRPr="00D806DE" w:rsidRDefault="000834E9" w:rsidP="00D806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Родители помните, что ребенок идет на водоем, только в сопровождении взрослых!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800000"/>
          <w:sz w:val="28"/>
          <w:szCs w:val="28"/>
          <w:lang w:eastAsia="ru-RU"/>
        </w:rPr>
        <w:t>Рекомендации для родители (чему необходимо научить детей):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Купаться можно в разрешенных местах, в купальнях или на оборудованных пляжах.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Для купания выбирайте песчаный берег, тихие неглубокие места с чистым дном.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Не купайтесь в запрещенных и необорудованных для купания местах (у плотин, на водосбросе, в карьерах, котлованах, бассейнах для промышленных нужд).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Помните, что при купании категорически запрещается:</w:t>
      </w:r>
    </w:p>
    <w:p w:rsidR="000834E9" w:rsidRPr="00D806DE" w:rsidRDefault="000834E9" w:rsidP="00D806D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заплывать далеко от берега, выплывать за пределы ограждения мест купания;</w:t>
      </w:r>
    </w:p>
    <w:p w:rsidR="000834E9" w:rsidRPr="00D806DE" w:rsidRDefault="000834E9" w:rsidP="00D806D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подплывать близко к проходящим катерам, весельным лодкам, гидроциклам;</w:t>
      </w:r>
    </w:p>
    <w:p w:rsidR="000834E9" w:rsidRPr="00D806DE" w:rsidRDefault="000834E9" w:rsidP="00D806D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взбираться на технические предупредительные знаки;</w:t>
      </w:r>
    </w:p>
    <w:p w:rsidR="000834E9" w:rsidRPr="00D806DE" w:rsidRDefault="000834E9" w:rsidP="00D806D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прыгать в воду с лодок, катеров и других плавательных средств;</w:t>
      </w:r>
    </w:p>
    <w:p w:rsidR="000834E9" w:rsidRPr="00D806DE" w:rsidRDefault="000834E9" w:rsidP="00D806D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купаться в вечернее время после захода солнца;</w:t>
      </w:r>
    </w:p>
    <w:p w:rsidR="000834E9" w:rsidRPr="00D806DE" w:rsidRDefault="000834E9" w:rsidP="00D806D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прыгать в воду в незнакомых местах;</w:t>
      </w:r>
    </w:p>
    <w:p w:rsidR="000834E9" w:rsidRPr="00D806DE" w:rsidRDefault="000834E9" w:rsidP="00D806D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купаться у крутых, обрывистых берегов.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Помните, что после еды разрешается купаться не раньше, чем через полтора - два часа.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Во время купания не делайте лишних движений, не переутомляйте себя.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Остерегайтесь водоворотов, никогда не подплывайте к ним близко.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Помните, что причиной гибели на воде часто бывает сковывающая его движения судорога.</w:t>
      </w:r>
    </w:p>
    <w:p w:rsidR="000834E9" w:rsidRPr="00AC299A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AC299A">
        <w:rPr>
          <w:rFonts w:ascii="Times New Roman" w:hAnsi="Times New Roman"/>
          <w:color w:val="800000"/>
          <w:sz w:val="28"/>
          <w:szCs w:val="28"/>
          <w:lang w:eastAsia="ru-RU"/>
        </w:rPr>
        <w:t></w:t>
      </w:r>
      <w:r w:rsidRPr="00AC299A">
        <w:rPr>
          <w:rFonts w:ascii="Times New Roman" w:hAnsi="Times New Roman"/>
          <w:color w:val="800000"/>
          <w:sz w:val="14"/>
          <w:szCs w:val="14"/>
          <w:lang w:eastAsia="ru-RU"/>
        </w:rPr>
        <w:t>     </w:t>
      </w:r>
      <w:r w:rsidRPr="00AC299A">
        <w:rPr>
          <w:rFonts w:ascii="Times New Roman" w:hAnsi="Times New Roman"/>
          <w:color w:val="800000"/>
          <w:sz w:val="28"/>
          <w:szCs w:val="28"/>
          <w:lang w:eastAsia="ru-RU"/>
        </w:rPr>
        <w:t>Причины этому следующие:</w:t>
      </w:r>
    </w:p>
    <w:p w:rsidR="000834E9" w:rsidRPr="00D806DE" w:rsidRDefault="000834E9" w:rsidP="00D806D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переохлаждение в воде;</w:t>
      </w:r>
    </w:p>
    <w:p w:rsidR="000834E9" w:rsidRPr="00D806DE" w:rsidRDefault="000834E9" w:rsidP="00D806D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переутомление мышц;</w:t>
      </w:r>
    </w:p>
    <w:p w:rsidR="000834E9" w:rsidRPr="00D806DE" w:rsidRDefault="000834E9" w:rsidP="00D806D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купание незакалённого в воде с низкой температурой;</w:t>
      </w:r>
    </w:p>
    <w:p w:rsidR="000834E9" w:rsidRPr="00D806DE" w:rsidRDefault="000834E9" w:rsidP="00D806DE">
      <w:p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D806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D806DE">
        <w:rPr>
          <w:rFonts w:ascii="Times New Roman" w:hAnsi="Times New Roman"/>
          <w:color w:val="003366"/>
          <w:sz w:val="28"/>
          <w:szCs w:val="28"/>
          <w:lang w:eastAsia="ru-RU"/>
        </w:rPr>
        <w:t>Во всех случаях рекомендуется по возможности выйти из воды.</w:t>
      </w:r>
    </w:p>
    <w:p w:rsidR="000834E9" w:rsidRPr="00D806DE" w:rsidRDefault="000834E9" w:rsidP="00D806DE">
      <w:pPr>
        <w:spacing w:after="0" w:line="240" w:lineRule="auto"/>
        <w:jc w:val="both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-1in;margin-top:-18pt;width:567pt;height:783pt;z-index:251659264">
            <v:imagedata r:id="rId6" o:title=""/>
          </v:shape>
        </w:pict>
      </w: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Pr="000A159B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834E9" w:rsidRDefault="000834E9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sectPr w:rsidR="000834E9" w:rsidSect="00037F5C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6EBE"/>
    <w:multiLevelType w:val="hybridMultilevel"/>
    <w:tmpl w:val="DCA2E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E3031"/>
    <w:multiLevelType w:val="hybridMultilevel"/>
    <w:tmpl w:val="22EAF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B7F48"/>
    <w:multiLevelType w:val="hybridMultilevel"/>
    <w:tmpl w:val="9E56C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67DED"/>
    <w:multiLevelType w:val="hybridMultilevel"/>
    <w:tmpl w:val="A2F6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568A6"/>
    <w:multiLevelType w:val="hybridMultilevel"/>
    <w:tmpl w:val="C7BCE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40549"/>
    <w:multiLevelType w:val="hybridMultilevel"/>
    <w:tmpl w:val="F6304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10AA1"/>
    <w:multiLevelType w:val="hybridMultilevel"/>
    <w:tmpl w:val="CEB0B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255AFD"/>
    <w:multiLevelType w:val="multilevel"/>
    <w:tmpl w:val="C000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C53014"/>
    <w:multiLevelType w:val="multilevel"/>
    <w:tmpl w:val="470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113351"/>
    <w:multiLevelType w:val="hybridMultilevel"/>
    <w:tmpl w:val="BFD84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890"/>
    <w:rsid w:val="00011E6A"/>
    <w:rsid w:val="00037F5C"/>
    <w:rsid w:val="00057D08"/>
    <w:rsid w:val="000611A2"/>
    <w:rsid w:val="000834E9"/>
    <w:rsid w:val="000A159B"/>
    <w:rsid w:val="000E2C22"/>
    <w:rsid w:val="00123D55"/>
    <w:rsid w:val="001367CC"/>
    <w:rsid w:val="00171ED6"/>
    <w:rsid w:val="00202BDE"/>
    <w:rsid w:val="00247E55"/>
    <w:rsid w:val="002E4BA1"/>
    <w:rsid w:val="002F439F"/>
    <w:rsid w:val="003312F7"/>
    <w:rsid w:val="003F2D73"/>
    <w:rsid w:val="004020B8"/>
    <w:rsid w:val="004053B8"/>
    <w:rsid w:val="00407BC6"/>
    <w:rsid w:val="0041758D"/>
    <w:rsid w:val="00485E04"/>
    <w:rsid w:val="00495577"/>
    <w:rsid w:val="00496084"/>
    <w:rsid w:val="004C18D8"/>
    <w:rsid w:val="005A302A"/>
    <w:rsid w:val="005C45E2"/>
    <w:rsid w:val="006149A6"/>
    <w:rsid w:val="006253F6"/>
    <w:rsid w:val="00687C72"/>
    <w:rsid w:val="00693B18"/>
    <w:rsid w:val="006A4857"/>
    <w:rsid w:val="006C7F54"/>
    <w:rsid w:val="008043DB"/>
    <w:rsid w:val="009073A1"/>
    <w:rsid w:val="00926F08"/>
    <w:rsid w:val="009977AA"/>
    <w:rsid w:val="009A510F"/>
    <w:rsid w:val="00AC299A"/>
    <w:rsid w:val="00AF0CBB"/>
    <w:rsid w:val="00B20071"/>
    <w:rsid w:val="00BD7EB2"/>
    <w:rsid w:val="00BE4D6D"/>
    <w:rsid w:val="00C26AB7"/>
    <w:rsid w:val="00C444B3"/>
    <w:rsid w:val="00C54D08"/>
    <w:rsid w:val="00C6065D"/>
    <w:rsid w:val="00CC76A0"/>
    <w:rsid w:val="00CD7890"/>
    <w:rsid w:val="00CE34CA"/>
    <w:rsid w:val="00CF5E56"/>
    <w:rsid w:val="00D31CEB"/>
    <w:rsid w:val="00D806DE"/>
    <w:rsid w:val="00E34364"/>
    <w:rsid w:val="00EC2D1C"/>
    <w:rsid w:val="00ED4C24"/>
    <w:rsid w:val="00F55C8B"/>
    <w:rsid w:val="00F97D5F"/>
    <w:rsid w:val="00FA7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5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606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36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67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52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90</TotalTime>
  <Pages>2</Pages>
  <Words>222</Words>
  <Characters>1267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41</cp:revision>
  <cp:lastPrinted>2017-05-02T04:06:00Z</cp:lastPrinted>
  <dcterms:created xsi:type="dcterms:W3CDTF">2016-06-26T20:43:00Z</dcterms:created>
  <dcterms:modified xsi:type="dcterms:W3CDTF">2017-05-30T03:47:00Z</dcterms:modified>
</cp:coreProperties>
</file>